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3E5CB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78835670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619801A5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1F83F3A1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2426356A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68DBF9C0" w14:textId="77777777" w:rsidR="003B27E2" w:rsidRPr="0042090F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Math Lab 2</w:t>
      </w:r>
    </w:p>
    <w:p w14:paraId="5A091736" w14:textId="77777777" w:rsidR="00962C36" w:rsidRPr="0042090F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Name</w:t>
      </w:r>
    </w:p>
    <w:p w14:paraId="29CC5201" w14:textId="77777777" w:rsidR="00962C36" w:rsidRPr="0042090F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Institutional Affiliation</w:t>
      </w:r>
    </w:p>
    <w:p w14:paraId="1E72AC9C" w14:textId="77777777" w:rsidR="00962C36" w:rsidRPr="0042090F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Course</w:t>
      </w:r>
    </w:p>
    <w:p w14:paraId="305491A6" w14:textId="77777777" w:rsidR="00962C36" w:rsidRPr="0042090F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Date</w:t>
      </w:r>
    </w:p>
    <w:p w14:paraId="376450E4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1E800E87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31BA0066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47AE1B1A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7D528A4F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6290FF0B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6F953D0F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4B545026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7C93AAA0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4805C0BF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1FC04CB6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2F4B961E" w14:textId="77777777" w:rsidR="00962C36" w:rsidRPr="0042090F" w:rsidRDefault="00962C36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01CAD8FD" w14:textId="77777777" w:rsidR="00962C36" w:rsidRPr="0042090F" w:rsidRDefault="00962C36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5DF31E73" w14:textId="77777777" w:rsidR="0042090F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52E418FD" w14:textId="77777777" w:rsidR="0042090F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139F9261" w14:textId="77777777" w:rsidR="0042090F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6BBF5F5D" w14:textId="77777777" w:rsidR="0042090F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27BA619B" w14:textId="77777777" w:rsidR="0042090F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343F43A9" w14:textId="77777777" w:rsidR="0042090F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7A1387C1" w14:textId="77777777" w:rsidR="0042090F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5A4BDD64" w14:textId="77777777" w:rsidR="0042090F" w:rsidRDefault="0042090F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color w:val="3D3D3D"/>
        </w:rPr>
      </w:pPr>
    </w:p>
    <w:p w14:paraId="2B791CEC" w14:textId="77777777" w:rsidR="003B27E2" w:rsidRPr="0042090F" w:rsidRDefault="003B27E2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Math Lab 2</w:t>
      </w:r>
    </w:p>
    <w:p w14:paraId="60574A2C" w14:textId="77777777" w:rsidR="004334D1" w:rsidRPr="0042090F" w:rsidRDefault="004334D1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42090F">
        <w:rPr>
          <w:rFonts w:asciiTheme="minorHAnsi" w:hAnsiTheme="minorHAnsi" w:cstheme="minorHAnsi"/>
          <w:b/>
          <w:color w:val="3D3D3D"/>
        </w:rPr>
        <w:lastRenderedPageBreak/>
        <w:t>What z-score represents Penny's sleep assuming Penny sleeps 10 hours a day?</w:t>
      </w:r>
    </w:p>
    <w:p w14:paraId="0FC55BEB" w14:textId="77777777" w:rsidR="00632432" w:rsidRPr="0042090F" w:rsidRDefault="004334D1" w:rsidP="0042090F">
      <w:pPr>
        <w:pStyle w:val="TableFigure"/>
        <w:spacing w:before="100" w:beforeAutospacing="1" w:after="100" w:afterAutospacing="1" w:line="360" w:lineRule="auto"/>
        <w:ind w:left="284" w:firstLine="720"/>
        <w:rPr>
          <w:rFonts w:cstheme="minorHAnsi"/>
        </w:rPr>
      </w:pPr>
      <w:r w:rsidRPr="0042090F">
        <w:rPr>
          <w:rFonts w:cstheme="minorHAnsi"/>
        </w:rPr>
        <w:t>Stand</w:t>
      </w:r>
      <w:r w:rsidR="00705B23" w:rsidRPr="0042090F">
        <w:rPr>
          <w:rFonts w:cstheme="minorHAnsi"/>
        </w:rPr>
        <w:t>ard Score,</w:t>
      </w:r>
      <w:r w:rsidR="00585994" w:rsidRPr="0042090F">
        <w:rPr>
          <w:rFonts w:cstheme="minorHAnsi"/>
        </w:rPr>
        <w:t xml:space="preserve"> </w:t>
      </w:r>
      <w:r w:rsidR="00705B23" w:rsidRPr="0042090F">
        <w:rPr>
          <w:rFonts w:cstheme="minorHAnsi"/>
        </w:rPr>
        <w:t>Z=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X-μ</m:t>
            </m:r>
          </m:num>
          <m:den>
            <m:r>
              <w:rPr>
                <w:rFonts w:ascii="Cambria Math" w:hAnsi="Cambria Math" w:cstheme="minorHAnsi"/>
              </w:rPr>
              <m:t>∂</m:t>
            </m:r>
          </m:den>
        </m:f>
      </m:oMath>
    </w:p>
    <w:p w14:paraId="2164095C" w14:textId="77777777" w:rsidR="00585994" w:rsidRPr="0042090F" w:rsidRDefault="00585994" w:rsidP="0042090F">
      <w:pPr>
        <w:pStyle w:val="TableFigure"/>
        <w:spacing w:before="100" w:beforeAutospacing="1" w:after="100" w:afterAutospacing="1" w:line="360" w:lineRule="auto"/>
        <w:ind w:left="284" w:firstLine="720"/>
        <w:rPr>
          <w:rFonts w:cstheme="minorHAnsi"/>
        </w:rPr>
      </w:pPr>
      <w:r w:rsidRPr="0042090F">
        <w:rPr>
          <w:rFonts w:cstheme="minorHAnsi"/>
        </w:rPr>
        <w:t xml:space="preserve">Where </w:t>
      </w:r>
      <w:r w:rsidR="00CC1C14" w:rsidRPr="0042090F">
        <w:rPr>
          <w:rFonts w:cstheme="minorHAnsi"/>
        </w:rPr>
        <w:t xml:space="preserve">µ = </w:t>
      </w:r>
      <w:proofErr w:type="gramStart"/>
      <w:r w:rsidR="00CC1C14" w:rsidRPr="0042090F">
        <w:rPr>
          <w:rFonts w:cstheme="minorHAnsi"/>
        </w:rPr>
        <w:t>mean</w:t>
      </w:r>
      <w:r w:rsidR="00FF4AFD" w:rsidRPr="0042090F">
        <w:rPr>
          <w:rFonts w:cstheme="minorHAnsi"/>
        </w:rPr>
        <w:t xml:space="preserve">,  </w:t>
      </w:r>
      <w:r w:rsidR="00CC1C14" w:rsidRPr="0042090F">
        <w:rPr>
          <w:rFonts w:cstheme="minorHAnsi"/>
        </w:rPr>
        <w:t xml:space="preserve"> </w:t>
      </w:r>
      <w:proofErr w:type="gramEnd"/>
      <m:oMath>
        <m:r>
          <w:rPr>
            <w:rFonts w:ascii="Cambria Math" w:hAnsi="Cambria Math" w:cstheme="minorHAnsi"/>
          </w:rPr>
          <m:t xml:space="preserve"> ∂=standard  deviation </m:t>
        </m:r>
      </m:oMath>
      <w:r w:rsidR="00FF4AFD" w:rsidRPr="0042090F">
        <w:rPr>
          <w:rFonts w:cstheme="minorHAnsi"/>
        </w:rPr>
        <w:t xml:space="preserve">, X= Score </w:t>
      </w:r>
    </w:p>
    <w:p w14:paraId="15C7D0BC" w14:textId="77777777" w:rsidR="00CC6DB5" w:rsidRPr="0042090F" w:rsidRDefault="00CC6DB5" w:rsidP="0042090F">
      <w:pPr>
        <w:pStyle w:val="TableFigure"/>
        <w:spacing w:before="100" w:beforeAutospacing="1" w:after="100" w:afterAutospacing="1" w:line="360" w:lineRule="auto"/>
        <w:ind w:left="284" w:firstLine="720"/>
        <w:rPr>
          <w:rFonts w:cstheme="minorHAnsi"/>
        </w:rPr>
      </w:pPr>
      <w:r w:rsidRPr="0042090F">
        <w:rPr>
          <w:rFonts w:cstheme="minorHAnsi"/>
        </w:rPr>
        <w:t xml:space="preserve"> Z=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10-13</m:t>
            </m:r>
          </m:num>
          <m:den>
            <m:r>
              <w:rPr>
                <w:rFonts w:ascii="Cambria Math" w:hAnsi="Cambria Math" w:cstheme="minorHAnsi"/>
              </w:rPr>
              <m:t>1</m:t>
            </m:r>
          </m:den>
        </m:f>
      </m:oMath>
      <w:r w:rsidR="00697A4F" w:rsidRPr="0042090F">
        <w:rPr>
          <w:rFonts w:cstheme="minorHAnsi"/>
        </w:rPr>
        <w:t xml:space="preserve"> = -3</w:t>
      </w:r>
      <w:r w:rsidR="00890EF6" w:rsidRPr="0042090F">
        <w:rPr>
          <w:rFonts w:cstheme="minorHAnsi"/>
        </w:rPr>
        <w:t xml:space="preserve"> (unusual)</w:t>
      </w:r>
    </w:p>
    <w:p w14:paraId="2D9F8C9F" w14:textId="77777777" w:rsidR="001F32E5" w:rsidRPr="0042090F" w:rsidRDefault="001F32E5" w:rsidP="0042090F">
      <w:pPr>
        <w:pStyle w:val="TableFigure"/>
        <w:spacing w:before="100" w:beforeAutospacing="1" w:after="100" w:afterAutospacing="1" w:line="360" w:lineRule="auto"/>
        <w:ind w:left="284" w:firstLine="720"/>
        <w:rPr>
          <w:rFonts w:cstheme="minorHAnsi"/>
        </w:rPr>
      </w:pPr>
      <w:r w:rsidRPr="0042090F">
        <w:rPr>
          <w:rFonts w:cstheme="minorHAnsi"/>
        </w:rPr>
        <w:t>Meaning that the standard deviation is below the mean by 3</w:t>
      </w:r>
    </w:p>
    <w:p w14:paraId="5CE27ECF" w14:textId="77777777" w:rsidR="006B28E2" w:rsidRPr="0042090F" w:rsidRDefault="006B28E2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b/>
          <w:color w:val="333333"/>
          <w:bdr w:val="none" w:sz="0" w:space="0" w:color="auto" w:frame="1"/>
        </w:rPr>
        <w:t>What z-score represents Abby's sleep if Abby sleeps 16 hours a day?</w:t>
      </w:r>
    </w:p>
    <w:p w14:paraId="7827BD3D" w14:textId="77777777" w:rsidR="006B28E2" w:rsidRPr="0042090F" w:rsidRDefault="006B28E2" w:rsidP="00143EBC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>Z</w:t>
      </w:r>
      <w:r w:rsidR="009B742B"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>=</w:t>
      </w:r>
      <w:r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color w:val="333333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 w:cstheme="minorHAnsi"/>
                <w:color w:val="333333"/>
                <w:bdr w:val="none" w:sz="0" w:space="0" w:color="auto" w:frame="1"/>
              </w:rPr>
              <m:t>16-13</m:t>
            </m:r>
          </m:num>
          <m:den>
            <m:r>
              <w:rPr>
                <w:rFonts w:ascii="Cambria Math" w:hAnsi="Cambria Math" w:cstheme="minorHAnsi"/>
                <w:color w:val="333333"/>
                <w:bdr w:val="none" w:sz="0" w:space="0" w:color="auto" w:frame="1"/>
              </w:rPr>
              <m:t>1</m:t>
            </m:r>
          </m:den>
        </m:f>
      </m:oMath>
      <w:r w:rsidR="009B742B"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= 3</w:t>
      </w:r>
      <w:r w:rsidR="00890EF6"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>(unusual)</w:t>
      </w:r>
    </w:p>
    <w:p w14:paraId="2793B889" w14:textId="77777777" w:rsidR="00C82FD9" w:rsidRPr="0042090F" w:rsidRDefault="00C82FD9" w:rsidP="00143EBC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>Meaning the standard deviation is above the mean by 3</w:t>
      </w:r>
    </w:p>
    <w:p w14:paraId="691B1E7B" w14:textId="77777777" w:rsidR="009B742B" w:rsidRPr="0042090F" w:rsidRDefault="009B742B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33333"/>
          <w:bdr w:val="none" w:sz="0" w:space="0" w:color="auto" w:frame="1"/>
        </w:rPr>
      </w:pPr>
      <w:r w:rsidRPr="0042090F">
        <w:rPr>
          <w:rFonts w:asciiTheme="minorHAnsi" w:hAnsiTheme="minorHAnsi" w:cstheme="minorHAnsi"/>
          <w:b/>
          <w:color w:val="333333"/>
          <w:bdr w:val="none" w:sz="0" w:space="0" w:color="auto" w:frame="1"/>
        </w:rPr>
        <w:t>What z-score represents Holly's z-score is she sleeps 14 hours a day?</w:t>
      </w:r>
    </w:p>
    <w:p w14:paraId="506D5629" w14:textId="77777777" w:rsidR="00664F8F" w:rsidRPr="0042090F" w:rsidRDefault="00664F8F" w:rsidP="0042090F">
      <w:pPr>
        <w:pStyle w:val="NormalWeb"/>
        <w:shd w:val="clear" w:color="auto" w:fill="FFFFFF"/>
        <w:spacing w:line="360" w:lineRule="auto"/>
        <w:ind w:left="720"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>Z=</w:t>
      </w:r>
      <m:oMath>
        <m:f>
          <m:fPr>
            <m:ctrlPr>
              <w:rPr>
                <w:rFonts w:ascii="Cambria Math" w:hAnsi="Cambria Math" w:cstheme="minorHAnsi"/>
                <w:i/>
                <w:color w:val="333333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 w:cstheme="minorHAnsi"/>
                <w:color w:val="333333"/>
                <w:bdr w:val="none" w:sz="0" w:space="0" w:color="auto" w:frame="1"/>
              </w:rPr>
              <m:t>14-13</m:t>
            </m:r>
          </m:num>
          <m:den>
            <m:r>
              <w:rPr>
                <w:rFonts w:ascii="Cambria Math" w:hAnsi="Cambria Math" w:cstheme="minorHAnsi"/>
                <w:color w:val="333333"/>
                <w:bdr w:val="none" w:sz="0" w:space="0" w:color="auto" w:frame="1"/>
              </w:rPr>
              <m:t>1</m:t>
            </m:r>
          </m:den>
        </m:f>
      </m:oMath>
      <w:r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>=1</w:t>
      </w:r>
      <w:r w:rsidR="00890EF6"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>(usual)</w:t>
      </w:r>
    </w:p>
    <w:p w14:paraId="0D8F37F1" w14:textId="77777777" w:rsidR="007353BF" w:rsidRPr="0042090F" w:rsidRDefault="007353BF" w:rsidP="0042090F">
      <w:pPr>
        <w:pStyle w:val="NormalWeb"/>
        <w:shd w:val="clear" w:color="auto" w:fill="FFFFFF"/>
        <w:spacing w:line="360" w:lineRule="auto"/>
        <w:ind w:left="720"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Meaning that the Z score value is one standard deviation from the mean </w:t>
      </w:r>
    </w:p>
    <w:p w14:paraId="4A61D23F" w14:textId="77777777" w:rsidR="004A0086" w:rsidRPr="0042090F" w:rsidRDefault="004A0086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42090F">
        <w:rPr>
          <w:rFonts w:asciiTheme="minorHAnsi" w:hAnsiTheme="minorHAnsi" w:cstheme="minorHAnsi"/>
          <w:b/>
          <w:color w:val="3D3D3D"/>
        </w:rPr>
        <w:t>What is Penny's Puppy Sleep percentile? Type answer rounded to the hundredths with NO % sign</w:t>
      </w:r>
    </w:p>
    <w:p w14:paraId="25CB8F7C" w14:textId="77777777" w:rsidR="00CE5B55" w:rsidRPr="0042090F" w:rsidRDefault="0058288A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 xml:space="preserve">To determine the percentile of </w:t>
      </w:r>
      <w:r w:rsidR="00CE5B55" w:rsidRPr="0042090F">
        <w:rPr>
          <w:rFonts w:asciiTheme="minorHAnsi" w:hAnsiTheme="minorHAnsi" w:cstheme="minorHAnsi"/>
          <w:color w:val="3D3D3D"/>
        </w:rPr>
        <w:t>sleep,</w:t>
      </w:r>
      <w:r w:rsidRPr="0042090F">
        <w:rPr>
          <w:rFonts w:asciiTheme="minorHAnsi" w:hAnsiTheme="minorHAnsi" w:cstheme="minorHAnsi"/>
          <w:color w:val="3D3D3D"/>
        </w:rPr>
        <w:t xml:space="preserve"> we need to find the probability of Z=-3 from the Z score </w:t>
      </w:r>
      <w:proofErr w:type="gramStart"/>
      <w:r w:rsidRPr="0042090F">
        <w:rPr>
          <w:rFonts w:asciiTheme="minorHAnsi" w:hAnsiTheme="minorHAnsi" w:cstheme="minorHAnsi"/>
          <w:color w:val="3D3D3D"/>
        </w:rPr>
        <w:t xml:space="preserve">table </w:t>
      </w:r>
      <w:r w:rsidR="00CE5B55" w:rsidRPr="0042090F">
        <w:rPr>
          <w:rFonts w:asciiTheme="minorHAnsi" w:hAnsiTheme="minorHAnsi" w:cstheme="minorHAnsi"/>
          <w:color w:val="3D3D3D"/>
        </w:rPr>
        <w:t>.The</w:t>
      </w:r>
      <w:proofErr w:type="gramEnd"/>
      <w:r w:rsidR="00CE5B55" w:rsidRPr="0042090F">
        <w:rPr>
          <w:rFonts w:asciiTheme="minorHAnsi" w:hAnsiTheme="minorHAnsi" w:cstheme="minorHAnsi"/>
          <w:color w:val="3D3D3D"/>
        </w:rPr>
        <w:t xml:space="preserve"> probability of -3 from the Z table is 0.0013</w:t>
      </w:r>
    </w:p>
    <w:p w14:paraId="0D4C3E4C" w14:textId="77777777" w:rsidR="006E40DE" w:rsidRPr="0042090F" w:rsidRDefault="006E40DE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Sleep percentile =0.0013 x 100% =</w:t>
      </w:r>
      <w:r w:rsidR="002C4105" w:rsidRPr="0042090F">
        <w:rPr>
          <w:rFonts w:asciiTheme="minorHAnsi" w:hAnsiTheme="minorHAnsi" w:cstheme="minorHAnsi"/>
          <w:color w:val="3D3D3D"/>
        </w:rPr>
        <w:t>0.13%</w:t>
      </w:r>
    </w:p>
    <w:p w14:paraId="40FEB091" w14:textId="77777777" w:rsidR="004A0086" w:rsidRPr="0042090F" w:rsidRDefault="00885EFF" w:rsidP="00885EFF">
      <w:pPr>
        <w:pStyle w:val="NormalWeb"/>
        <w:shd w:val="clear" w:color="auto" w:fill="FFFFFF"/>
        <w:tabs>
          <w:tab w:val="left" w:pos="5430"/>
        </w:tabs>
        <w:spacing w:line="360" w:lineRule="auto"/>
        <w:textAlignment w:val="baseline"/>
        <w:rPr>
          <w:rFonts w:asciiTheme="minorHAnsi" w:hAnsiTheme="minorHAnsi" w:cstheme="minorHAnsi"/>
          <w:color w:val="3D3D3D"/>
        </w:rPr>
      </w:pPr>
      <w:r>
        <w:rPr>
          <w:rFonts w:asciiTheme="minorHAnsi" w:hAnsiTheme="minorHAnsi" w:cstheme="minorHAnsi"/>
          <w:color w:val="3D3D3D"/>
        </w:rPr>
        <w:tab/>
      </w:r>
    </w:p>
    <w:p w14:paraId="05C8850B" w14:textId="77777777" w:rsidR="003333E5" w:rsidRPr="00DA4F36" w:rsidRDefault="003333E5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  <w:highlight w:val="yellow"/>
        </w:rPr>
      </w:pPr>
      <w:r w:rsidRPr="00DA4F36">
        <w:rPr>
          <w:rFonts w:asciiTheme="minorHAnsi" w:hAnsiTheme="minorHAnsi" w:cstheme="minorHAnsi"/>
          <w:b/>
          <w:color w:val="3D3D3D"/>
          <w:highlight w:val="yellow"/>
        </w:rPr>
        <w:t>What is Abby's Puppy Sleep percentile?  Type answer rounded to the hundredths with NO % sign.</w:t>
      </w:r>
    </w:p>
    <w:p w14:paraId="78A4ACB7" w14:textId="77777777" w:rsidR="00194203" w:rsidRPr="00DA4F36" w:rsidRDefault="00194203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  <w:highlight w:val="yellow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>Z=3, there the probability of 3 from z table =</w:t>
      </w:r>
      <w:r w:rsidR="00A23A49" w:rsidRPr="00DA4F36">
        <w:rPr>
          <w:rFonts w:asciiTheme="minorHAnsi" w:hAnsiTheme="minorHAnsi" w:cstheme="minorHAnsi"/>
          <w:color w:val="3D3D3D"/>
          <w:highlight w:val="yellow"/>
        </w:rPr>
        <w:t>0.9989</w:t>
      </w:r>
    </w:p>
    <w:p w14:paraId="6082F1BF" w14:textId="77777777" w:rsidR="00A23A49" w:rsidRPr="0042090F" w:rsidRDefault="00A23A49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>Sleep percentile = 0.9989 x 100% =</w:t>
      </w:r>
      <w:r w:rsidR="00510362" w:rsidRPr="00DA4F36">
        <w:rPr>
          <w:rFonts w:asciiTheme="minorHAnsi" w:hAnsiTheme="minorHAnsi" w:cstheme="minorHAnsi"/>
          <w:color w:val="3D3D3D"/>
          <w:highlight w:val="yellow"/>
        </w:rPr>
        <w:t>99.89%</w:t>
      </w:r>
    </w:p>
    <w:p w14:paraId="1A81239A" w14:textId="77777777" w:rsidR="00A34CDF" w:rsidRPr="0042090F" w:rsidRDefault="00A34CDF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42090F">
        <w:rPr>
          <w:rFonts w:asciiTheme="minorHAnsi" w:hAnsiTheme="minorHAnsi" w:cstheme="minorHAnsi"/>
          <w:b/>
          <w:color w:val="3D3D3D"/>
        </w:rPr>
        <w:t>What is Holly's Puppy Sleep percentile?  Type answer rounded to the hundredths with NO % sign.</w:t>
      </w:r>
    </w:p>
    <w:p w14:paraId="673F7E0B" w14:textId="77777777" w:rsidR="00FF4AFD" w:rsidRPr="0042090F" w:rsidRDefault="00FE11EF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Z=1, the value from the Z table = 0.8413</w:t>
      </w:r>
    </w:p>
    <w:p w14:paraId="09D3678E" w14:textId="77777777" w:rsidR="00FA54B7" w:rsidRPr="0042090F" w:rsidRDefault="00FA54B7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Sleep percentile = 0.8413 x 100% = 84.13%</w:t>
      </w:r>
    </w:p>
    <w:p w14:paraId="0E387A39" w14:textId="77777777" w:rsidR="00C52AE3" w:rsidRPr="0042090F" w:rsidRDefault="00C52AE3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42090F">
        <w:rPr>
          <w:rFonts w:asciiTheme="minorHAnsi" w:hAnsiTheme="minorHAnsi" w:cstheme="minorHAnsi"/>
          <w:b/>
          <w:color w:val="333333"/>
          <w:bdr w:val="none" w:sz="0" w:space="0" w:color="auto" w:frame="1"/>
        </w:rPr>
        <w:t xml:space="preserve">Using the 68-95-99.7 Rule, what percent of </w:t>
      </w:r>
      <w:proofErr w:type="gramStart"/>
      <w:r w:rsidRPr="0042090F">
        <w:rPr>
          <w:rFonts w:asciiTheme="minorHAnsi" w:hAnsiTheme="minorHAnsi" w:cstheme="minorHAnsi"/>
          <w:b/>
          <w:color w:val="333333"/>
          <w:bdr w:val="none" w:sz="0" w:space="0" w:color="auto" w:frame="1"/>
        </w:rPr>
        <w:t>dogs</w:t>
      </w:r>
      <w:proofErr w:type="gramEnd"/>
      <w:r w:rsidRPr="0042090F">
        <w:rPr>
          <w:rFonts w:asciiTheme="minorHAnsi" w:hAnsiTheme="minorHAnsi" w:cstheme="minorHAnsi"/>
          <w:b/>
          <w:color w:val="333333"/>
          <w:bdr w:val="none" w:sz="0" w:space="0" w:color="auto" w:frame="1"/>
        </w:rPr>
        <w:t xml:space="preserve"> sleep between Penny's and Abby's sleep times? Type as a percent rounded to the tenths.</w:t>
      </w:r>
    </w:p>
    <w:p w14:paraId="27B582B3" w14:textId="77777777" w:rsidR="00107135" w:rsidRPr="0042090F" w:rsidRDefault="00107135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>68</w:t>
      </w:r>
      <w:r w:rsidR="00010F13" w:rsidRPr="0042090F">
        <w:rPr>
          <w:rFonts w:asciiTheme="minorHAnsi" w:hAnsiTheme="minorHAnsi" w:cstheme="minorHAnsi"/>
          <w:color w:val="3D3D3D"/>
        </w:rPr>
        <w:t xml:space="preserve">% the value lies </w:t>
      </w:r>
      <w:r w:rsidR="00010F13" w:rsidRPr="0042090F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76817711" wp14:editId="5FC1B71E">
            <wp:extent cx="460252" cy="168910"/>
            <wp:effectExtent l="0" t="0" r="0" b="2540"/>
            <wp:docPr id="1" name="Picture 1" descr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52" cy="17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F13" w:rsidRPr="0042090F">
        <w:rPr>
          <w:rFonts w:asciiTheme="minorHAnsi" w:hAnsiTheme="minorHAnsi" w:cstheme="minorHAnsi"/>
          <w:color w:val="3D3D3D"/>
        </w:rPr>
        <w:t xml:space="preserve"> = 13 </w:t>
      </w:r>
      <w:r w:rsidR="00F6738B" w:rsidRPr="0042090F">
        <w:rPr>
          <w:rFonts w:asciiTheme="minorHAnsi" w:hAnsiTheme="minorHAnsi" w:cstheme="minorHAnsi"/>
        </w:rPr>
        <w:t>±</w:t>
      </w:r>
      <w:r w:rsidR="00F6738B" w:rsidRPr="0042090F">
        <w:rPr>
          <w:rFonts w:asciiTheme="minorHAnsi" w:hAnsiTheme="minorHAnsi" w:cstheme="minorHAnsi"/>
          <w:color w:val="3D3D3D"/>
        </w:rPr>
        <w:t xml:space="preserve"> </w:t>
      </w:r>
      <w:r w:rsidR="00DF5ADC" w:rsidRPr="0042090F">
        <w:rPr>
          <w:rFonts w:asciiTheme="minorHAnsi" w:hAnsiTheme="minorHAnsi" w:cstheme="minorHAnsi"/>
          <w:color w:val="3D3D3D"/>
        </w:rPr>
        <w:t xml:space="preserve">1= 14 hours </w:t>
      </w:r>
      <w:r w:rsidR="00D41D50" w:rsidRPr="0042090F">
        <w:rPr>
          <w:rFonts w:asciiTheme="minorHAnsi" w:hAnsiTheme="minorHAnsi" w:cstheme="minorHAnsi"/>
          <w:color w:val="3D3D3D"/>
        </w:rPr>
        <w:t xml:space="preserve">or 12 hours </w:t>
      </w:r>
    </w:p>
    <w:p w14:paraId="7963C406" w14:textId="77777777" w:rsidR="00DF5ADC" w:rsidRPr="0042090F" w:rsidRDefault="00DF5ADC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 xml:space="preserve">95% the value lies </w:t>
      </w:r>
      <w:r w:rsidR="00696A30" w:rsidRPr="0042090F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259AE220" wp14:editId="41E1B280">
            <wp:extent cx="495300" cy="190500"/>
            <wp:effectExtent l="0" t="0" r="0" b="0"/>
            <wp:docPr id="2" name="Picture 2" descr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38B" w:rsidRPr="0042090F">
        <w:rPr>
          <w:rFonts w:asciiTheme="minorHAnsi" w:hAnsiTheme="minorHAnsi" w:cstheme="minorHAnsi"/>
          <w:color w:val="3D3D3D"/>
        </w:rPr>
        <w:t xml:space="preserve"> = 13</w:t>
      </w:r>
      <w:r w:rsidR="00F6738B" w:rsidRPr="0042090F">
        <w:rPr>
          <w:rFonts w:asciiTheme="minorHAnsi" w:hAnsiTheme="minorHAnsi" w:cstheme="minorHAnsi"/>
        </w:rPr>
        <w:t>±</w:t>
      </w:r>
      <w:r w:rsidR="00F6738B" w:rsidRPr="0042090F">
        <w:rPr>
          <w:rFonts w:asciiTheme="minorHAnsi" w:hAnsiTheme="minorHAnsi" w:cstheme="minorHAnsi"/>
          <w:color w:val="3D3D3D"/>
        </w:rPr>
        <w:t xml:space="preserve"> </w:t>
      </w:r>
      <w:r w:rsidR="00696A30" w:rsidRPr="0042090F">
        <w:rPr>
          <w:rFonts w:asciiTheme="minorHAnsi" w:hAnsiTheme="minorHAnsi" w:cstheme="minorHAnsi"/>
          <w:color w:val="3D3D3D"/>
        </w:rPr>
        <w:t xml:space="preserve">2= 15 hours </w:t>
      </w:r>
      <w:r w:rsidR="00D41D50" w:rsidRPr="0042090F">
        <w:rPr>
          <w:rFonts w:asciiTheme="minorHAnsi" w:hAnsiTheme="minorHAnsi" w:cstheme="minorHAnsi"/>
          <w:color w:val="3D3D3D"/>
        </w:rPr>
        <w:t xml:space="preserve">or 11 hours </w:t>
      </w:r>
    </w:p>
    <w:p w14:paraId="03640076" w14:textId="77777777" w:rsidR="00DF5ADC" w:rsidRPr="0042090F" w:rsidRDefault="00D63417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lastRenderedPageBreak/>
        <w:t>99.7</w:t>
      </w:r>
      <w:r w:rsidR="00D41D50" w:rsidRPr="0042090F">
        <w:rPr>
          <w:rFonts w:asciiTheme="minorHAnsi" w:hAnsiTheme="minorHAnsi" w:cstheme="minorHAnsi"/>
          <w:color w:val="3D3D3D"/>
        </w:rPr>
        <w:t>%</w:t>
      </w:r>
      <w:r w:rsidRPr="0042090F">
        <w:rPr>
          <w:rFonts w:asciiTheme="minorHAnsi" w:hAnsiTheme="minorHAnsi" w:cstheme="minorHAnsi"/>
          <w:color w:val="3D3D3D"/>
        </w:rPr>
        <w:t xml:space="preserve"> the</w:t>
      </w:r>
      <w:r w:rsidR="003C7293" w:rsidRPr="0042090F">
        <w:rPr>
          <w:rFonts w:asciiTheme="minorHAnsi" w:hAnsiTheme="minorHAnsi" w:cstheme="minorHAnsi"/>
          <w:color w:val="3D3D3D"/>
        </w:rPr>
        <w:t xml:space="preserve"> value lies </w:t>
      </w:r>
      <w:r w:rsidR="003C7293" w:rsidRPr="0042090F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0A89C047" wp14:editId="61A22D39">
            <wp:extent cx="495300" cy="190500"/>
            <wp:effectExtent l="0" t="0" r="0" b="0"/>
            <wp:docPr id="3" name="Picture 3" descr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38B" w:rsidRPr="0042090F">
        <w:rPr>
          <w:rFonts w:asciiTheme="minorHAnsi" w:hAnsiTheme="minorHAnsi" w:cstheme="minorHAnsi"/>
          <w:color w:val="3D3D3D"/>
        </w:rPr>
        <w:t xml:space="preserve">= 13 </w:t>
      </w:r>
      <w:r w:rsidR="00F6738B" w:rsidRPr="0042090F">
        <w:rPr>
          <w:rFonts w:asciiTheme="minorHAnsi" w:hAnsiTheme="minorHAnsi" w:cstheme="minorHAnsi"/>
        </w:rPr>
        <w:t>±</w:t>
      </w:r>
      <w:r w:rsidR="00F6738B" w:rsidRPr="0042090F">
        <w:rPr>
          <w:rFonts w:asciiTheme="minorHAnsi" w:hAnsiTheme="minorHAnsi" w:cstheme="minorHAnsi"/>
          <w:color w:val="3D3D3D"/>
        </w:rPr>
        <w:t xml:space="preserve"> </w:t>
      </w:r>
      <w:r w:rsidR="003C7293" w:rsidRPr="0042090F">
        <w:rPr>
          <w:rFonts w:asciiTheme="minorHAnsi" w:hAnsiTheme="minorHAnsi" w:cstheme="minorHAnsi"/>
          <w:color w:val="3D3D3D"/>
        </w:rPr>
        <w:t xml:space="preserve">3 =10 hours or </w:t>
      </w:r>
      <w:r w:rsidRPr="0042090F">
        <w:rPr>
          <w:rFonts w:asciiTheme="minorHAnsi" w:hAnsiTheme="minorHAnsi" w:cstheme="minorHAnsi"/>
          <w:color w:val="3D3D3D"/>
        </w:rPr>
        <w:t xml:space="preserve">16 hours </w:t>
      </w:r>
    </w:p>
    <w:p w14:paraId="2E726019" w14:textId="77777777" w:rsidR="00D63417" w:rsidRPr="0042090F" w:rsidRDefault="00D63417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42090F">
        <w:rPr>
          <w:rFonts w:asciiTheme="minorHAnsi" w:hAnsiTheme="minorHAnsi" w:cstheme="minorHAnsi"/>
          <w:color w:val="3D3D3D"/>
        </w:rPr>
        <w:t xml:space="preserve">Hence the percentage </w:t>
      </w:r>
      <w:r w:rsidR="00BD0777" w:rsidRPr="0042090F">
        <w:rPr>
          <w:rFonts w:asciiTheme="minorHAnsi" w:hAnsiTheme="minorHAnsi" w:cstheme="minorHAnsi"/>
          <w:color w:val="3D3D3D"/>
        </w:rPr>
        <w:t>of sleep between Penny’s and Abby’s is 99.7%</w:t>
      </w:r>
    </w:p>
    <w:p w14:paraId="74DD5F84" w14:textId="77777777" w:rsidR="00C01601" w:rsidRPr="00DA4F36" w:rsidRDefault="00C01601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  <w:highlight w:val="yellow"/>
        </w:rPr>
      </w:pPr>
      <w:r w:rsidRPr="00DA4F36">
        <w:rPr>
          <w:rFonts w:asciiTheme="minorHAnsi" w:hAnsiTheme="minorHAnsi" w:cstheme="minorHAnsi"/>
          <w:b/>
          <w:color w:val="333333"/>
          <w:highlight w:val="yellow"/>
          <w:bdr w:val="none" w:sz="0" w:space="0" w:color="auto" w:frame="1"/>
        </w:rPr>
        <w:t xml:space="preserve">What percent of </w:t>
      </w:r>
      <w:proofErr w:type="gramStart"/>
      <w:r w:rsidRPr="00DA4F36">
        <w:rPr>
          <w:rFonts w:asciiTheme="minorHAnsi" w:hAnsiTheme="minorHAnsi" w:cstheme="minorHAnsi"/>
          <w:b/>
          <w:color w:val="333333"/>
          <w:highlight w:val="yellow"/>
          <w:bdr w:val="none" w:sz="0" w:space="0" w:color="auto" w:frame="1"/>
        </w:rPr>
        <w:t>dogs</w:t>
      </w:r>
      <w:proofErr w:type="gramEnd"/>
      <w:r w:rsidRPr="00DA4F36">
        <w:rPr>
          <w:rFonts w:asciiTheme="minorHAnsi" w:hAnsiTheme="minorHAnsi" w:cstheme="minorHAnsi"/>
          <w:b/>
          <w:color w:val="333333"/>
          <w:highlight w:val="yellow"/>
          <w:bdr w:val="none" w:sz="0" w:space="0" w:color="auto" w:frame="1"/>
        </w:rPr>
        <w:t xml:space="preserve"> sleep between the interval from 12 to 14 hours given a mean of 13 and standard deviation of 1? Type using % symbol</w:t>
      </w:r>
    </w:p>
    <w:p w14:paraId="6BA6533F" w14:textId="77777777" w:rsidR="00C01601" w:rsidRPr="00DA4F36" w:rsidRDefault="00DD3B69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  <w:highlight w:val="yellow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>Z score for 12 hours =-</w:t>
      </w:r>
      <w:r w:rsidR="00EF064E" w:rsidRPr="00DA4F36">
        <w:rPr>
          <w:rFonts w:asciiTheme="minorHAnsi" w:hAnsiTheme="minorHAnsi" w:cstheme="minorHAnsi"/>
          <w:color w:val="3D3D3D"/>
          <w:highlight w:val="yellow"/>
        </w:rPr>
        <w:t>3</w:t>
      </w:r>
    </w:p>
    <w:p w14:paraId="66D4814F" w14:textId="77777777" w:rsidR="00500EA3" w:rsidRPr="00DA4F36" w:rsidRDefault="00500EA3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  <w:highlight w:val="yellow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 xml:space="preserve">Z </w:t>
      </w:r>
      <w:r w:rsidR="00A667DC" w:rsidRPr="00DA4F36">
        <w:rPr>
          <w:rFonts w:asciiTheme="minorHAnsi" w:hAnsiTheme="minorHAnsi" w:cstheme="minorHAnsi"/>
          <w:color w:val="3D3D3D"/>
          <w:highlight w:val="yellow"/>
        </w:rPr>
        <w:t>score for</w:t>
      </w:r>
      <w:r w:rsidRPr="00DA4F36">
        <w:rPr>
          <w:rFonts w:asciiTheme="minorHAnsi" w:hAnsiTheme="minorHAnsi" w:cstheme="minorHAnsi"/>
          <w:color w:val="3D3D3D"/>
          <w:highlight w:val="yellow"/>
        </w:rPr>
        <w:t xml:space="preserve"> 1</w:t>
      </w:r>
      <w:r w:rsidR="00EF064E" w:rsidRPr="00DA4F36">
        <w:rPr>
          <w:rFonts w:asciiTheme="minorHAnsi" w:hAnsiTheme="minorHAnsi" w:cstheme="minorHAnsi"/>
          <w:color w:val="3D3D3D"/>
          <w:highlight w:val="yellow"/>
        </w:rPr>
        <w:t>4 hours =1</w:t>
      </w:r>
    </w:p>
    <w:p w14:paraId="0171A36C" w14:textId="77777777" w:rsidR="00EF064E" w:rsidRPr="00DA4F36" w:rsidRDefault="00EF064E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  <w:highlight w:val="yellow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 xml:space="preserve">The percentage of </w:t>
      </w:r>
      <w:proofErr w:type="gramStart"/>
      <w:r w:rsidRPr="00DA4F36">
        <w:rPr>
          <w:rFonts w:asciiTheme="minorHAnsi" w:hAnsiTheme="minorHAnsi" w:cstheme="minorHAnsi"/>
          <w:color w:val="3D3D3D"/>
          <w:highlight w:val="yellow"/>
        </w:rPr>
        <w:t>dogs</w:t>
      </w:r>
      <w:proofErr w:type="gramEnd"/>
      <w:r w:rsidRPr="00DA4F36">
        <w:rPr>
          <w:rFonts w:asciiTheme="minorHAnsi" w:hAnsiTheme="minorHAnsi" w:cstheme="minorHAnsi"/>
          <w:color w:val="3D3D3D"/>
          <w:highlight w:val="yellow"/>
        </w:rPr>
        <w:t xml:space="preserve"> sleep lies between -3 and 1</w:t>
      </w:r>
    </w:p>
    <w:p w14:paraId="7F97130A" w14:textId="77777777" w:rsidR="0032441F" w:rsidRPr="00DA4F36" w:rsidRDefault="00F14ADD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  <w:highlight w:val="yellow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>The value of -3 from Z table =0.0013</w:t>
      </w:r>
    </w:p>
    <w:p w14:paraId="61C2584C" w14:textId="77777777" w:rsidR="00F14ADD" w:rsidRPr="00DA4F36" w:rsidRDefault="00F14ADD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  <w:highlight w:val="yellow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>The area between -3 and 1 = 1-0.0013=</w:t>
      </w:r>
      <w:r w:rsidR="002F7D08" w:rsidRPr="00DA4F36">
        <w:rPr>
          <w:rFonts w:asciiTheme="minorHAnsi" w:hAnsiTheme="minorHAnsi" w:cstheme="minorHAnsi"/>
          <w:color w:val="3D3D3D"/>
          <w:highlight w:val="yellow"/>
        </w:rPr>
        <w:t>0.9987</w:t>
      </w:r>
    </w:p>
    <w:p w14:paraId="77C2561D" w14:textId="77777777" w:rsidR="002F7D08" w:rsidRPr="0042090F" w:rsidRDefault="002F7D08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>Therefore, the perc</w:t>
      </w:r>
      <w:r w:rsidR="00B64DCE" w:rsidRPr="00DA4F36">
        <w:rPr>
          <w:rFonts w:asciiTheme="minorHAnsi" w:hAnsiTheme="minorHAnsi" w:cstheme="minorHAnsi"/>
          <w:color w:val="3D3D3D"/>
          <w:highlight w:val="yellow"/>
        </w:rPr>
        <w:t xml:space="preserve">entage of </w:t>
      </w:r>
      <w:proofErr w:type="gramStart"/>
      <w:r w:rsidR="00B64DCE" w:rsidRPr="00DA4F36">
        <w:rPr>
          <w:rFonts w:asciiTheme="minorHAnsi" w:hAnsiTheme="minorHAnsi" w:cstheme="minorHAnsi"/>
          <w:color w:val="3D3D3D"/>
          <w:highlight w:val="yellow"/>
        </w:rPr>
        <w:t>dogs</w:t>
      </w:r>
      <w:proofErr w:type="gramEnd"/>
      <w:r w:rsidR="00B64DCE" w:rsidRPr="00DA4F36">
        <w:rPr>
          <w:rFonts w:asciiTheme="minorHAnsi" w:hAnsiTheme="minorHAnsi" w:cstheme="minorHAnsi"/>
          <w:color w:val="3D3D3D"/>
          <w:highlight w:val="yellow"/>
        </w:rPr>
        <w:t xml:space="preserve"> sleep between 12 and 14 hours = 0.9987 x 100%=99.87%</w:t>
      </w:r>
    </w:p>
    <w:p w14:paraId="756E960F" w14:textId="77777777" w:rsidR="00440F33" w:rsidRPr="00DA4F36" w:rsidRDefault="00440F33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  <w:highlight w:val="yellow"/>
        </w:rPr>
      </w:pPr>
      <w:r w:rsidRPr="00DA4F36">
        <w:rPr>
          <w:rFonts w:asciiTheme="minorHAnsi" w:hAnsiTheme="minorHAnsi" w:cstheme="minorHAnsi"/>
          <w:b/>
          <w:color w:val="3D3D3D"/>
          <w:highlight w:val="yellow"/>
        </w:rPr>
        <w:t>What interval about the mean includes 9</w:t>
      </w:r>
      <w:r w:rsidR="002B0863" w:rsidRPr="00DA4F36">
        <w:rPr>
          <w:rFonts w:asciiTheme="minorHAnsi" w:hAnsiTheme="minorHAnsi" w:cstheme="minorHAnsi"/>
          <w:b/>
          <w:color w:val="3D3D3D"/>
          <w:highlight w:val="yellow"/>
        </w:rPr>
        <w:t>5% of the data in the survey?</w:t>
      </w:r>
    </w:p>
    <w:p w14:paraId="2E7FC3A6" w14:textId="77777777" w:rsidR="002C5E82" w:rsidRPr="0042090F" w:rsidRDefault="001F7057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color w:val="3D3D3D"/>
        </w:rPr>
      </w:pPr>
      <w:r w:rsidRPr="00DA4F36">
        <w:rPr>
          <w:rFonts w:asciiTheme="minorHAnsi" w:hAnsiTheme="minorHAnsi" w:cstheme="minorHAnsi"/>
          <w:color w:val="3D3D3D"/>
          <w:highlight w:val="yellow"/>
        </w:rPr>
        <w:t xml:space="preserve">The </w:t>
      </w:r>
      <w:r w:rsidR="00885EFF" w:rsidRPr="00DA4F36">
        <w:rPr>
          <w:rFonts w:asciiTheme="minorHAnsi" w:hAnsiTheme="minorHAnsi" w:cstheme="minorHAnsi"/>
          <w:color w:val="3D3D3D"/>
          <w:highlight w:val="yellow"/>
        </w:rPr>
        <w:t xml:space="preserve">interval about </w:t>
      </w:r>
      <w:proofErr w:type="gramStart"/>
      <w:r w:rsidR="00885EFF" w:rsidRPr="00DA4F36">
        <w:rPr>
          <w:rFonts w:asciiTheme="minorHAnsi" w:hAnsiTheme="minorHAnsi" w:cstheme="minorHAnsi"/>
          <w:color w:val="3D3D3D"/>
          <w:highlight w:val="yellow"/>
        </w:rPr>
        <w:t>the  mean</w:t>
      </w:r>
      <w:proofErr w:type="gramEnd"/>
      <w:r w:rsidR="00885EFF" w:rsidRPr="00DA4F36">
        <w:rPr>
          <w:rFonts w:asciiTheme="minorHAnsi" w:hAnsiTheme="minorHAnsi" w:cstheme="minorHAnsi"/>
          <w:color w:val="3D3D3D"/>
          <w:highlight w:val="yellow"/>
        </w:rPr>
        <w:t xml:space="preserve"> is  2</w:t>
      </w:r>
      <w:bookmarkStart w:id="0" w:name="_GoBack"/>
      <w:bookmarkEnd w:id="0"/>
    </w:p>
    <w:sectPr w:rsidR="002C5E82" w:rsidRPr="0042090F">
      <w:headerReference w:type="default" r:id="rId12"/>
      <w:headerReference w:type="first" r:id="rId13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B6782" w14:textId="77777777" w:rsidR="0040770F" w:rsidRDefault="0040770F">
      <w:pPr>
        <w:spacing w:line="240" w:lineRule="auto"/>
      </w:pPr>
      <w:r>
        <w:separator/>
      </w:r>
    </w:p>
  </w:endnote>
  <w:endnote w:type="continuationSeparator" w:id="0">
    <w:p w14:paraId="39192008" w14:textId="77777777" w:rsidR="0040770F" w:rsidRDefault="00407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notTrueType/>
    <w:pitch w:val="fixed"/>
    <w:sig w:usb0="800002BF" w:usb1="38CF7CFA" w:usb2="00000016" w:usb3="00000000" w:csb0="0004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AEF55" w14:textId="77777777" w:rsidR="0040770F" w:rsidRDefault="0040770F">
      <w:pPr>
        <w:spacing w:line="240" w:lineRule="auto"/>
      </w:pPr>
      <w:r>
        <w:separator/>
      </w:r>
    </w:p>
  </w:footnote>
  <w:footnote w:type="continuationSeparator" w:id="0">
    <w:p w14:paraId="396777EE" w14:textId="77777777" w:rsidR="0040770F" w:rsidRDefault="00407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98498" w14:textId="77777777" w:rsidR="00841223" w:rsidRDefault="0040770F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5C7011BEDC1F43D9A3756F2D3F6F3B5C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226DE">
          <w:rPr>
            <w:rStyle w:val="Strong"/>
            <w:lang w:val="en-GB"/>
          </w:rPr>
          <w:t>MATH LAB 2</w:t>
        </w:r>
      </w:sdtContent>
    </w:sdt>
    <w:r w:rsidR="00FC21F9">
      <w:ptab w:relativeTo="margin" w:alignment="right" w:leader="none"/>
    </w:r>
    <w:r w:rsidR="00FC21F9">
      <w:rPr>
        <w:rStyle w:val="Strong"/>
      </w:rPr>
      <w:fldChar w:fldCharType="begin"/>
    </w:r>
    <w:r w:rsidR="00FC21F9">
      <w:rPr>
        <w:rStyle w:val="Strong"/>
      </w:rPr>
      <w:instrText xml:space="preserve"> PAGE   \* MERGEFORMAT </w:instrText>
    </w:r>
    <w:r w:rsidR="00FC21F9">
      <w:rPr>
        <w:rStyle w:val="Strong"/>
      </w:rPr>
      <w:fldChar w:fldCharType="separate"/>
    </w:r>
    <w:r w:rsidR="00885EFF">
      <w:rPr>
        <w:rStyle w:val="Strong"/>
        <w:noProof/>
      </w:rPr>
      <w:t>3</w:t>
    </w:r>
    <w:r w:rsidR="00FC21F9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0B3AC" w14:textId="77777777" w:rsidR="00841223" w:rsidRDefault="00FC21F9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AAD58C2704AF4C18BDC1CEA6F0FEF8D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226DE">
          <w:rPr>
            <w:rStyle w:val="Strong"/>
          </w:rPr>
          <w:t>MATH LAB 2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885EFF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2179483D"/>
    <w:multiLevelType w:val="hybridMultilevel"/>
    <w:tmpl w:val="BAE203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E9148B1"/>
    <w:multiLevelType w:val="hybridMultilevel"/>
    <w:tmpl w:val="42E4B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5"/>
  </w:num>
  <w:num w:numId="13">
    <w:abstractNumId w:val="13"/>
  </w:num>
  <w:num w:numId="14">
    <w:abstractNumId w:val="11"/>
  </w:num>
  <w:num w:numId="15">
    <w:abstractNumId w:val="14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91E"/>
    <w:rsid w:val="0000236F"/>
    <w:rsid w:val="00010F13"/>
    <w:rsid w:val="00021465"/>
    <w:rsid w:val="000308A5"/>
    <w:rsid w:val="000312F8"/>
    <w:rsid w:val="0003307E"/>
    <w:rsid w:val="00035917"/>
    <w:rsid w:val="00036A84"/>
    <w:rsid w:val="000435C3"/>
    <w:rsid w:val="00062730"/>
    <w:rsid w:val="00066CF8"/>
    <w:rsid w:val="000855A1"/>
    <w:rsid w:val="00091775"/>
    <w:rsid w:val="000A4B49"/>
    <w:rsid w:val="000A6209"/>
    <w:rsid w:val="000D0D2D"/>
    <w:rsid w:val="000D3F41"/>
    <w:rsid w:val="000E0B8F"/>
    <w:rsid w:val="000E416E"/>
    <w:rsid w:val="000F1904"/>
    <w:rsid w:val="000F1E1F"/>
    <w:rsid w:val="000F4AA9"/>
    <w:rsid w:val="00107135"/>
    <w:rsid w:val="00111854"/>
    <w:rsid w:val="00130ADA"/>
    <w:rsid w:val="00137B8C"/>
    <w:rsid w:val="001422A4"/>
    <w:rsid w:val="00143EBC"/>
    <w:rsid w:val="00155811"/>
    <w:rsid w:val="0016195D"/>
    <w:rsid w:val="00161CCD"/>
    <w:rsid w:val="001808ED"/>
    <w:rsid w:val="00186631"/>
    <w:rsid w:val="00194203"/>
    <w:rsid w:val="00197268"/>
    <w:rsid w:val="001A07E2"/>
    <w:rsid w:val="001A101C"/>
    <w:rsid w:val="001A3A65"/>
    <w:rsid w:val="001B794D"/>
    <w:rsid w:val="001C0D48"/>
    <w:rsid w:val="001F13DA"/>
    <w:rsid w:val="001F32E5"/>
    <w:rsid w:val="001F7057"/>
    <w:rsid w:val="002053D0"/>
    <w:rsid w:val="00212838"/>
    <w:rsid w:val="002175CD"/>
    <w:rsid w:val="00217A93"/>
    <w:rsid w:val="00220D7C"/>
    <w:rsid w:val="00230A66"/>
    <w:rsid w:val="002345AC"/>
    <w:rsid w:val="00243411"/>
    <w:rsid w:val="00255C58"/>
    <w:rsid w:val="0026148B"/>
    <w:rsid w:val="0026285E"/>
    <w:rsid w:val="00267CAA"/>
    <w:rsid w:val="00271496"/>
    <w:rsid w:val="0027362C"/>
    <w:rsid w:val="002737B7"/>
    <w:rsid w:val="00281899"/>
    <w:rsid w:val="002A0B3F"/>
    <w:rsid w:val="002A1B24"/>
    <w:rsid w:val="002B0863"/>
    <w:rsid w:val="002B3F20"/>
    <w:rsid w:val="002C4105"/>
    <w:rsid w:val="002C5E82"/>
    <w:rsid w:val="002C664F"/>
    <w:rsid w:val="002D0DAE"/>
    <w:rsid w:val="002D2F6F"/>
    <w:rsid w:val="002F0A5E"/>
    <w:rsid w:val="002F3254"/>
    <w:rsid w:val="002F7D08"/>
    <w:rsid w:val="00301E0D"/>
    <w:rsid w:val="00314DFB"/>
    <w:rsid w:val="00322336"/>
    <w:rsid w:val="0032441F"/>
    <w:rsid w:val="00326D87"/>
    <w:rsid w:val="003333E5"/>
    <w:rsid w:val="00345266"/>
    <w:rsid w:val="00355DCA"/>
    <w:rsid w:val="00372DFD"/>
    <w:rsid w:val="00376F12"/>
    <w:rsid w:val="003869F5"/>
    <w:rsid w:val="00390878"/>
    <w:rsid w:val="00390B69"/>
    <w:rsid w:val="00394A43"/>
    <w:rsid w:val="00394DC5"/>
    <w:rsid w:val="003A0B6C"/>
    <w:rsid w:val="003A2E6D"/>
    <w:rsid w:val="003B1D27"/>
    <w:rsid w:val="003B27E2"/>
    <w:rsid w:val="003C4ACA"/>
    <w:rsid w:val="003C7293"/>
    <w:rsid w:val="003C7C3E"/>
    <w:rsid w:val="003D20AD"/>
    <w:rsid w:val="003E5B1B"/>
    <w:rsid w:val="003F15BB"/>
    <w:rsid w:val="003F5D54"/>
    <w:rsid w:val="003F7EE0"/>
    <w:rsid w:val="004068F4"/>
    <w:rsid w:val="0040770F"/>
    <w:rsid w:val="00411533"/>
    <w:rsid w:val="0042090F"/>
    <w:rsid w:val="0042102A"/>
    <w:rsid w:val="00430F38"/>
    <w:rsid w:val="004334D1"/>
    <w:rsid w:val="00440F33"/>
    <w:rsid w:val="0044245E"/>
    <w:rsid w:val="00444FDA"/>
    <w:rsid w:val="00450DBF"/>
    <w:rsid w:val="00454249"/>
    <w:rsid w:val="00454F61"/>
    <w:rsid w:val="00463CEA"/>
    <w:rsid w:val="00467C42"/>
    <w:rsid w:val="004722FA"/>
    <w:rsid w:val="004730F6"/>
    <w:rsid w:val="00473FBA"/>
    <w:rsid w:val="00491B4B"/>
    <w:rsid w:val="00497F6F"/>
    <w:rsid w:val="004A0086"/>
    <w:rsid w:val="004A1D40"/>
    <w:rsid w:val="004B6CF3"/>
    <w:rsid w:val="004C1F5E"/>
    <w:rsid w:val="004C2C2D"/>
    <w:rsid w:val="004D5602"/>
    <w:rsid w:val="004F01C3"/>
    <w:rsid w:val="004F274C"/>
    <w:rsid w:val="004F368C"/>
    <w:rsid w:val="004F387C"/>
    <w:rsid w:val="00500EA3"/>
    <w:rsid w:val="00503DE1"/>
    <w:rsid w:val="005046FB"/>
    <w:rsid w:val="0051022D"/>
    <w:rsid w:val="00510362"/>
    <w:rsid w:val="00513357"/>
    <w:rsid w:val="00522336"/>
    <w:rsid w:val="00524479"/>
    <w:rsid w:val="00531CC1"/>
    <w:rsid w:val="00533A9E"/>
    <w:rsid w:val="00551A02"/>
    <w:rsid w:val="005534FA"/>
    <w:rsid w:val="00555074"/>
    <w:rsid w:val="00561143"/>
    <w:rsid w:val="0056470D"/>
    <w:rsid w:val="00565F92"/>
    <w:rsid w:val="00570045"/>
    <w:rsid w:val="00577F5E"/>
    <w:rsid w:val="00582204"/>
    <w:rsid w:val="0058288A"/>
    <w:rsid w:val="00585994"/>
    <w:rsid w:val="005873F8"/>
    <w:rsid w:val="0059169B"/>
    <w:rsid w:val="00592463"/>
    <w:rsid w:val="005B1A43"/>
    <w:rsid w:val="005B2A83"/>
    <w:rsid w:val="005B651C"/>
    <w:rsid w:val="005B686B"/>
    <w:rsid w:val="005C485D"/>
    <w:rsid w:val="005D32EC"/>
    <w:rsid w:val="005D3A03"/>
    <w:rsid w:val="005D3CE0"/>
    <w:rsid w:val="005D45B5"/>
    <w:rsid w:val="005D480B"/>
    <w:rsid w:val="005E777A"/>
    <w:rsid w:val="005F7DCA"/>
    <w:rsid w:val="00601409"/>
    <w:rsid w:val="0061093E"/>
    <w:rsid w:val="00615620"/>
    <w:rsid w:val="006226DE"/>
    <w:rsid w:val="00624D82"/>
    <w:rsid w:val="006318D1"/>
    <w:rsid w:val="00632432"/>
    <w:rsid w:val="006423AC"/>
    <w:rsid w:val="006436FD"/>
    <w:rsid w:val="006452E8"/>
    <w:rsid w:val="00646657"/>
    <w:rsid w:val="00660D7A"/>
    <w:rsid w:val="00661E53"/>
    <w:rsid w:val="00664411"/>
    <w:rsid w:val="00664F8F"/>
    <w:rsid w:val="00676956"/>
    <w:rsid w:val="006820B0"/>
    <w:rsid w:val="00692E03"/>
    <w:rsid w:val="00694F7F"/>
    <w:rsid w:val="00696A30"/>
    <w:rsid w:val="00697A4F"/>
    <w:rsid w:val="006A0ECB"/>
    <w:rsid w:val="006A11F3"/>
    <w:rsid w:val="006A4AB3"/>
    <w:rsid w:val="006A5F11"/>
    <w:rsid w:val="006B28E2"/>
    <w:rsid w:val="006B5441"/>
    <w:rsid w:val="006B7563"/>
    <w:rsid w:val="006C369E"/>
    <w:rsid w:val="006C6CF4"/>
    <w:rsid w:val="006D0D16"/>
    <w:rsid w:val="006E40DE"/>
    <w:rsid w:val="006E66E7"/>
    <w:rsid w:val="006E7304"/>
    <w:rsid w:val="006F2D6B"/>
    <w:rsid w:val="00703629"/>
    <w:rsid w:val="00705B23"/>
    <w:rsid w:val="007106CB"/>
    <w:rsid w:val="007156D9"/>
    <w:rsid w:val="00717912"/>
    <w:rsid w:val="00725861"/>
    <w:rsid w:val="0072647B"/>
    <w:rsid w:val="00730104"/>
    <w:rsid w:val="007353BF"/>
    <w:rsid w:val="00736A46"/>
    <w:rsid w:val="007373E9"/>
    <w:rsid w:val="007513CC"/>
    <w:rsid w:val="00754211"/>
    <w:rsid w:val="007563F9"/>
    <w:rsid w:val="007577B7"/>
    <w:rsid w:val="00775C54"/>
    <w:rsid w:val="00783D81"/>
    <w:rsid w:val="00787DCC"/>
    <w:rsid w:val="00791D83"/>
    <w:rsid w:val="007C70A9"/>
    <w:rsid w:val="007D5679"/>
    <w:rsid w:val="007D6706"/>
    <w:rsid w:val="008002C0"/>
    <w:rsid w:val="00811C71"/>
    <w:rsid w:val="00817608"/>
    <w:rsid w:val="00820A2E"/>
    <w:rsid w:val="00841223"/>
    <w:rsid w:val="0085292F"/>
    <w:rsid w:val="00853E3E"/>
    <w:rsid w:val="00881797"/>
    <w:rsid w:val="008838FD"/>
    <w:rsid w:val="00884357"/>
    <w:rsid w:val="00885EFF"/>
    <w:rsid w:val="00890EF6"/>
    <w:rsid w:val="00894F53"/>
    <w:rsid w:val="008B766A"/>
    <w:rsid w:val="008C32C9"/>
    <w:rsid w:val="008C5323"/>
    <w:rsid w:val="008D0C49"/>
    <w:rsid w:val="008D7DB2"/>
    <w:rsid w:val="008F6D38"/>
    <w:rsid w:val="008F7A5C"/>
    <w:rsid w:val="009064DA"/>
    <w:rsid w:val="00931E49"/>
    <w:rsid w:val="00935B5B"/>
    <w:rsid w:val="00936F10"/>
    <w:rsid w:val="00946EE8"/>
    <w:rsid w:val="00962906"/>
    <w:rsid w:val="00962C36"/>
    <w:rsid w:val="00975D18"/>
    <w:rsid w:val="0099559F"/>
    <w:rsid w:val="009A1844"/>
    <w:rsid w:val="009A6A3B"/>
    <w:rsid w:val="009B742B"/>
    <w:rsid w:val="009C1609"/>
    <w:rsid w:val="009C4754"/>
    <w:rsid w:val="009D0AAC"/>
    <w:rsid w:val="009D0DCD"/>
    <w:rsid w:val="009E43EE"/>
    <w:rsid w:val="009F5565"/>
    <w:rsid w:val="009F6903"/>
    <w:rsid w:val="00A02B23"/>
    <w:rsid w:val="00A03564"/>
    <w:rsid w:val="00A12F64"/>
    <w:rsid w:val="00A16C9C"/>
    <w:rsid w:val="00A20E4C"/>
    <w:rsid w:val="00A2282D"/>
    <w:rsid w:val="00A23A49"/>
    <w:rsid w:val="00A312A1"/>
    <w:rsid w:val="00A34CDF"/>
    <w:rsid w:val="00A40737"/>
    <w:rsid w:val="00A51C26"/>
    <w:rsid w:val="00A5491E"/>
    <w:rsid w:val="00A56519"/>
    <w:rsid w:val="00A60C8E"/>
    <w:rsid w:val="00A63F28"/>
    <w:rsid w:val="00A644F4"/>
    <w:rsid w:val="00A66667"/>
    <w:rsid w:val="00A667DC"/>
    <w:rsid w:val="00A739BC"/>
    <w:rsid w:val="00A76FD8"/>
    <w:rsid w:val="00A801CF"/>
    <w:rsid w:val="00A8276B"/>
    <w:rsid w:val="00A93916"/>
    <w:rsid w:val="00A96A83"/>
    <w:rsid w:val="00AC6398"/>
    <w:rsid w:val="00AC7DBD"/>
    <w:rsid w:val="00AD678F"/>
    <w:rsid w:val="00AD747E"/>
    <w:rsid w:val="00AE2A06"/>
    <w:rsid w:val="00B04BA4"/>
    <w:rsid w:val="00B11217"/>
    <w:rsid w:val="00B24AD1"/>
    <w:rsid w:val="00B24C28"/>
    <w:rsid w:val="00B340A4"/>
    <w:rsid w:val="00B44CC7"/>
    <w:rsid w:val="00B508AA"/>
    <w:rsid w:val="00B52B2E"/>
    <w:rsid w:val="00B5405A"/>
    <w:rsid w:val="00B64DCE"/>
    <w:rsid w:val="00B75805"/>
    <w:rsid w:val="00B823AA"/>
    <w:rsid w:val="00B82C60"/>
    <w:rsid w:val="00B856D4"/>
    <w:rsid w:val="00B9193C"/>
    <w:rsid w:val="00B91BBA"/>
    <w:rsid w:val="00BA45DB"/>
    <w:rsid w:val="00BA64E6"/>
    <w:rsid w:val="00BB38C9"/>
    <w:rsid w:val="00BB43C8"/>
    <w:rsid w:val="00BC140B"/>
    <w:rsid w:val="00BD0777"/>
    <w:rsid w:val="00BD0EA1"/>
    <w:rsid w:val="00BD4AC3"/>
    <w:rsid w:val="00BD637B"/>
    <w:rsid w:val="00BD6820"/>
    <w:rsid w:val="00BE70B8"/>
    <w:rsid w:val="00BF14CC"/>
    <w:rsid w:val="00BF3EA6"/>
    <w:rsid w:val="00BF4184"/>
    <w:rsid w:val="00BF4D8F"/>
    <w:rsid w:val="00C01601"/>
    <w:rsid w:val="00C0601E"/>
    <w:rsid w:val="00C06800"/>
    <w:rsid w:val="00C07C7B"/>
    <w:rsid w:val="00C17C81"/>
    <w:rsid w:val="00C31D30"/>
    <w:rsid w:val="00C31E7D"/>
    <w:rsid w:val="00C44106"/>
    <w:rsid w:val="00C4709B"/>
    <w:rsid w:val="00C475E9"/>
    <w:rsid w:val="00C52AE3"/>
    <w:rsid w:val="00C544EA"/>
    <w:rsid w:val="00C54AA6"/>
    <w:rsid w:val="00C5557A"/>
    <w:rsid w:val="00C6725F"/>
    <w:rsid w:val="00C72AD1"/>
    <w:rsid w:val="00C76586"/>
    <w:rsid w:val="00C81D46"/>
    <w:rsid w:val="00C81F90"/>
    <w:rsid w:val="00C824BB"/>
    <w:rsid w:val="00C82FD9"/>
    <w:rsid w:val="00C84BFF"/>
    <w:rsid w:val="00C941BF"/>
    <w:rsid w:val="00CA7348"/>
    <w:rsid w:val="00CB1A24"/>
    <w:rsid w:val="00CC16EE"/>
    <w:rsid w:val="00CC1C14"/>
    <w:rsid w:val="00CC4C7A"/>
    <w:rsid w:val="00CC52B1"/>
    <w:rsid w:val="00CC6DB5"/>
    <w:rsid w:val="00CD1940"/>
    <w:rsid w:val="00CD6431"/>
    <w:rsid w:val="00CD64B7"/>
    <w:rsid w:val="00CD6E39"/>
    <w:rsid w:val="00CE4EE4"/>
    <w:rsid w:val="00CE5662"/>
    <w:rsid w:val="00CE5B55"/>
    <w:rsid w:val="00CE747C"/>
    <w:rsid w:val="00CF48B3"/>
    <w:rsid w:val="00CF6E91"/>
    <w:rsid w:val="00CF7ABC"/>
    <w:rsid w:val="00D02735"/>
    <w:rsid w:val="00D0473A"/>
    <w:rsid w:val="00D13A35"/>
    <w:rsid w:val="00D23712"/>
    <w:rsid w:val="00D2674A"/>
    <w:rsid w:val="00D41D50"/>
    <w:rsid w:val="00D56A6C"/>
    <w:rsid w:val="00D63417"/>
    <w:rsid w:val="00D67C50"/>
    <w:rsid w:val="00D7138C"/>
    <w:rsid w:val="00D731A8"/>
    <w:rsid w:val="00D731EC"/>
    <w:rsid w:val="00D85479"/>
    <w:rsid w:val="00D85B68"/>
    <w:rsid w:val="00D952E3"/>
    <w:rsid w:val="00DA4F36"/>
    <w:rsid w:val="00DC190A"/>
    <w:rsid w:val="00DC2214"/>
    <w:rsid w:val="00DD3B69"/>
    <w:rsid w:val="00DE7813"/>
    <w:rsid w:val="00DF5ADC"/>
    <w:rsid w:val="00E0383A"/>
    <w:rsid w:val="00E068EC"/>
    <w:rsid w:val="00E12F36"/>
    <w:rsid w:val="00E137E9"/>
    <w:rsid w:val="00E17686"/>
    <w:rsid w:val="00E232CB"/>
    <w:rsid w:val="00E256D7"/>
    <w:rsid w:val="00E40334"/>
    <w:rsid w:val="00E53C43"/>
    <w:rsid w:val="00E6004D"/>
    <w:rsid w:val="00E61050"/>
    <w:rsid w:val="00E66D5C"/>
    <w:rsid w:val="00E81978"/>
    <w:rsid w:val="00E834C1"/>
    <w:rsid w:val="00E91C12"/>
    <w:rsid w:val="00E93C82"/>
    <w:rsid w:val="00E97948"/>
    <w:rsid w:val="00EA4684"/>
    <w:rsid w:val="00EA4DF5"/>
    <w:rsid w:val="00EC1452"/>
    <w:rsid w:val="00EC3506"/>
    <w:rsid w:val="00EC3F19"/>
    <w:rsid w:val="00ED2B82"/>
    <w:rsid w:val="00ED407E"/>
    <w:rsid w:val="00EE326A"/>
    <w:rsid w:val="00EF064E"/>
    <w:rsid w:val="00EF10B1"/>
    <w:rsid w:val="00EF4A15"/>
    <w:rsid w:val="00EF5FC9"/>
    <w:rsid w:val="00F07EC9"/>
    <w:rsid w:val="00F12E61"/>
    <w:rsid w:val="00F14ADD"/>
    <w:rsid w:val="00F16BE6"/>
    <w:rsid w:val="00F23B0A"/>
    <w:rsid w:val="00F379B7"/>
    <w:rsid w:val="00F449F4"/>
    <w:rsid w:val="00F47081"/>
    <w:rsid w:val="00F525FA"/>
    <w:rsid w:val="00F53611"/>
    <w:rsid w:val="00F61541"/>
    <w:rsid w:val="00F6738B"/>
    <w:rsid w:val="00F70540"/>
    <w:rsid w:val="00F717B9"/>
    <w:rsid w:val="00F84E1E"/>
    <w:rsid w:val="00F9578D"/>
    <w:rsid w:val="00F96095"/>
    <w:rsid w:val="00FA54B7"/>
    <w:rsid w:val="00FB0E15"/>
    <w:rsid w:val="00FC0B9B"/>
    <w:rsid w:val="00FC21F9"/>
    <w:rsid w:val="00FE11EF"/>
    <w:rsid w:val="00FF2002"/>
    <w:rsid w:val="00FF316C"/>
    <w:rsid w:val="00FF472F"/>
    <w:rsid w:val="00FF4AFD"/>
    <w:rsid w:val="00FF603A"/>
    <w:rsid w:val="00F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3D504"/>
  <w15:chartTrackingRefBased/>
  <w15:docId w15:val="{7810DA40-34E4-43DE-8002-46797BF7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paragraph" w:customStyle="1" w:styleId="Default">
    <w:name w:val="Default"/>
    <w:rsid w:val="005D45B5"/>
    <w:pPr>
      <w:autoSpaceDE w:val="0"/>
      <w:autoSpaceDN w:val="0"/>
      <w:adjustRightInd w:val="0"/>
      <w:spacing w:line="240" w:lineRule="auto"/>
      <w:ind w:firstLine="0"/>
    </w:pPr>
    <w:rPr>
      <w:rFonts w:ascii="Arial" w:eastAsia="Tahoma" w:hAnsi="Arial" w:cs="Arial"/>
      <w:color w:val="000000"/>
      <w:lang w:eastAsia="en-US"/>
    </w:rPr>
  </w:style>
  <w:style w:type="character" w:customStyle="1" w:styleId="definition">
    <w:name w:val="definition"/>
    <w:basedOn w:val="DefaultParagraphFont"/>
    <w:rsid w:val="00066CF8"/>
  </w:style>
  <w:style w:type="character" w:customStyle="1" w:styleId="st">
    <w:name w:val="st"/>
    <w:basedOn w:val="DefaultParagraphFont"/>
    <w:rsid w:val="006F2D6B"/>
  </w:style>
  <w:style w:type="character" w:customStyle="1" w:styleId="sdzsvb">
    <w:name w:val="sdzsvb"/>
    <w:basedOn w:val="DefaultParagraphFont"/>
    <w:rsid w:val="00931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C7011BEDC1F43D9A3756F2D3F6F3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8B771-C284-4998-8B44-760AD7E42AE0}"/>
      </w:docPartPr>
      <w:docPartBody>
        <w:p w:rsidR="00946EE8" w:rsidRDefault="00210321">
          <w:pPr>
            <w:pStyle w:val="5C7011BEDC1F43D9A3756F2D3F6F3B5C"/>
          </w:pPr>
          <w:r w:rsidRPr="005D3A03">
            <w:t>Figures title:</w:t>
          </w:r>
        </w:p>
      </w:docPartBody>
    </w:docPart>
    <w:docPart>
      <w:docPartPr>
        <w:name w:val="AAD58C2704AF4C18BDC1CEA6F0FEF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6D15A-451D-47B2-BD88-849800AA0621}"/>
      </w:docPartPr>
      <w:docPartBody>
        <w:p w:rsidR="00946EE8" w:rsidRDefault="00210321">
          <w:pPr>
            <w:pStyle w:val="AAD58C2704AF4C18BDC1CEA6F0FEF8D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notTrueType/>
    <w:pitch w:val="fixed"/>
    <w:sig w:usb0="800002BF" w:usb1="38CF7CFA" w:usb2="00000016" w:usb3="00000000" w:csb0="0004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EE8"/>
    <w:rsid w:val="000B5F12"/>
    <w:rsid w:val="000B7F15"/>
    <w:rsid w:val="00210321"/>
    <w:rsid w:val="00946EE8"/>
    <w:rsid w:val="00C4218F"/>
    <w:rsid w:val="00EE4454"/>
    <w:rsid w:val="00EF7425"/>
    <w:rsid w:val="00FF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9CD7B601474211A3994945A5271318">
    <w:name w:val="079CD7B601474211A3994945A5271318"/>
  </w:style>
  <w:style w:type="paragraph" w:customStyle="1" w:styleId="85E419D8AE52406EB97797D17863F74B">
    <w:name w:val="85E419D8AE52406EB97797D17863F74B"/>
  </w:style>
  <w:style w:type="paragraph" w:customStyle="1" w:styleId="262CFA49E086486BB61905EFA4A044BD">
    <w:name w:val="262CFA49E086486BB61905EFA4A044BD"/>
  </w:style>
  <w:style w:type="paragraph" w:customStyle="1" w:styleId="90B77C3557404B328AF08E32C4390871">
    <w:name w:val="90B77C3557404B328AF08E32C4390871"/>
  </w:style>
  <w:style w:type="paragraph" w:customStyle="1" w:styleId="7BD1690E85354CAFB7D516FBA32C2C50">
    <w:name w:val="7BD1690E85354CAFB7D516FBA32C2C50"/>
  </w:style>
  <w:style w:type="paragraph" w:customStyle="1" w:styleId="41082F9BF8974B739A24CA6F1A67FC72">
    <w:name w:val="41082F9BF8974B739A24CA6F1A67FC7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A2026BF293C44C07A696D8BA796CC947">
    <w:name w:val="A2026BF293C44C07A696D8BA796CC947"/>
  </w:style>
  <w:style w:type="paragraph" w:customStyle="1" w:styleId="3EE7875D6DCE498896B3C1145FD2454E">
    <w:name w:val="3EE7875D6DCE498896B3C1145FD2454E"/>
  </w:style>
  <w:style w:type="paragraph" w:customStyle="1" w:styleId="C58BDBA88A1A4E7EB856C1BE1620322A">
    <w:name w:val="C58BDBA88A1A4E7EB856C1BE1620322A"/>
  </w:style>
  <w:style w:type="paragraph" w:customStyle="1" w:styleId="C451B61C41AC489190AAC52D0B2296B7">
    <w:name w:val="C451B61C41AC489190AAC52D0B2296B7"/>
  </w:style>
  <w:style w:type="paragraph" w:customStyle="1" w:styleId="384DFC5FC83B4059B8EE0D36345B104A">
    <w:name w:val="384DFC5FC83B4059B8EE0D36345B104A"/>
  </w:style>
  <w:style w:type="paragraph" w:customStyle="1" w:styleId="2C10221BCED74575936D6E8C2C2D7C81">
    <w:name w:val="2C10221BCED74575936D6E8C2C2D7C81"/>
  </w:style>
  <w:style w:type="paragraph" w:customStyle="1" w:styleId="B401508C217445738009E7BEF088B2A9">
    <w:name w:val="B401508C217445738009E7BEF088B2A9"/>
  </w:style>
  <w:style w:type="paragraph" w:customStyle="1" w:styleId="33FDC16489BA4C2A9D0E0E6C7C83405E">
    <w:name w:val="33FDC16489BA4C2A9D0E0E6C7C83405E"/>
  </w:style>
  <w:style w:type="paragraph" w:customStyle="1" w:styleId="5DE85EE72FBF4AE1A07B2D8D81C0C459">
    <w:name w:val="5DE85EE72FBF4AE1A07B2D8D81C0C459"/>
  </w:style>
  <w:style w:type="paragraph" w:customStyle="1" w:styleId="8E6276ED3CBB4F4393D8F457A06F1BE9">
    <w:name w:val="8E6276ED3CBB4F4393D8F457A06F1BE9"/>
  </w:style>
  <w:style w:type="paragraph" w:customStyle="1" w:styleId="87B9C9F44B9B424E92FF0C2EA6FA30BE">
    <w:name w:val="87B9C9F44B9B424E92FF0C2EA6FA30BE"/>
  </w:style>
  <w:style w:type="paragraph" w:customStyle="1" w:styleId="7619A890566545E3BD806F13CE8CB073">
    <w:name w:val="7619A890566545E3BD806F13CE8CB073"/>
  </w:style>
  <w:style w:type="paragraph" w:customStyle="1" w:styleId="3820DC47C712424BB2C318999653468A">
    <w:name w:val="3820DC47C712424BB2C318999653468A"/>
  </w:style>
  <w:style w:type="paragraph" w:customStyle="1" w:styleId="5B8337983E6049DC9ED0BA1D7FEB7020">
    <w:name w:val="5B8337983E6049DC9ED0BA1D7FEB7020"/>
  </w:style>
  <w:style w:type="paragraph" w:customStyle="1" w:styleId="B77FBFD1598549BFA9BAF66F634DDBB0">
    <w:name w:val="B77FBFD1598549BFA9BAF66F634DDBB0"/>
  </w:style>
  <w:style w:type="paragraph" w:customStyle="1" w:styleId="02E5FBB64EB04EA5ACE05A735DE65DCE">
    <w:name w:val="02E5FBB64EB04EA5ACE05A735DE65DCE"/>
  </w:style>
  <w:style w:type="paragraph" w:customStyle="1" w:styleId="E5D54D6C9FCC4DCC900EE93F5E7EDCED">
    <w:name w:val="E5D54D6C9FCC4DCC900EE93F5E7EDCED"/>
  </w:style>
  <w:style w:type="paragraph" w:customStyle="1" w:styleId="61A5573F8F824EA7B1D4D14D0ACA331F">
    <w:name w:val="61A5573F8F824EA7B1D4D14D0ACA331F"/>
  </w:style>
  <w:style w:type="paragraph" w:customStyle="1" w:styleId="6A686C4468E94E2BA094ED4D8BD5689A">
    <w:name w:val="6A686C4468E94E2BA094ED4D8BD5689A"/>
  </w:style>
  <w:style w:type="paragraph" w:customStyle="1" w:styleId="9F4F2BB9E5004D958842B873D9E24CA4">
    <w:name w:val="9F4F2BB9E5004D958842B873D9E24CA4"/>
  </w:style>
  <w:style w:type="paragraph" w:customStyle="1" w:styleId="7AB3A6FCFF864733B657491A06756D62">
    <w:name w:val="7AB3A6FCFF864733B657491A06756D62"/>
  </w:style>
  <w:style w:type="paragraph" w:customStyle="1" w:styleId="5DF250C24A624F069C7505A17AF7B791">
    <w:name w:val="5DF250C24A624F069C7505A17AF7B791"/>
  </w:style>
  <w:style w:type="paragraph" w:customStyle="1" w:styleId="B4C136BDBE8D43BAB6EEA71628BBA568">
    <w:name w:val="B4C136BDBE8D43BAB6EEA71628BBA568"/>
  </w:style>
  <w:style w:type="paragraph" w:customStyle="1" w:styleId="F49EC9569B9C4C648EEB5E7B3581BEF1">
    <w:name w:val="F49EC9569B9C4C648EEB5E7B3581BEF1"/>
  </w:style>
  <w:style w:type="paragraph" w:customStyle="1" w:styleId="8FD49D0F6069449FA1B467EA1B1EBEFF">
    <w:name w:val="8FD49D0F6069449FA1B467EA1B1EBEFF"/>
  </w:style>
  <w:style w:type="paragraph" w:customStyle="1" w:styleId="412CCB80E4D247ED9DAD589F0A718428">
    <w:name w:val="412CCB80E4D247ED9DAD589F0A718428"/>
  </w:style>
  <w:style w:type="paragraph" w:customStyle="1" w:styleId="ED8787EB51044E09AF0D05A33FF39838">
    <w:name w:val="ED8787EB51044E09AF0D05A33FF39838"/>
  </w:style>
  <w:style w:type="paragraph" w:customStyle="1" w:styleId="68E4C24388FF4C38BC2575F7B6355E22">
    <w:name w:val="68E4C24388FF4C38BC2575F7B6355E22"/>
  </w:style>
  <w:style w:type="paragraph" w:customStyle="1" w:styleId="468E9BFBFFD84F3CBCFE703CAF8BB1C9">
    <w:name w:val="468E9BFBFFD84F3CBCFE703CAF8BB1C9"/>
  </w:style>
  <w:style w:type="paragraph" w:customStyle="1" w:styleId="05EBCCA654A0486C9CF9E587B9AF547E">
    <w:name w:val="05EBCCA654A0486C9CF9E587B9AF547E"/>
  </w:style>
  <w:style w:type="paragraph" w:customStyle="1" w:styleId="923FE94A6E42491CADFB8726F7C01ACB">
    <w:name w:val="923FE94A6E42491CADFB8726F7C01ACB"/>
  </w:style>
  <w:style w:type="paragraph" w:customStyle="1" w:styleId="FDCBE20B7AD646859F2C781C4E301042">
    <w:name w:val="FDCBE20B7AD646859F2C781C4E301042"/>
  </w:style>
  <w:style w:type="paragraph" w:customStyle="1" w:styleId="DEB6967CDCB94EC6B697A976FE53F790">
    <w:name w:val="DEB6967CDCB94EC6B697A976FE53F790"/>
  </w:style>
  <w:style w:type="paragraph" w:customStyle="1" w:styleId="7B4E854EFA96469DA2FA89C6E2E6924B">
    <w:name w:val="7B4E854EFA96469DA2FA89C6E2E6924B"/>
  </w:style>
  <w:style w:type="paragraph" w:customStyle="1" w:styleId="27D956B2D87042439B31104971F5FF71">
    <w:name w:val="27D956B2D87042439B31104971F5FF71"/>
  </w:style>
  <w:style w:type="paragraph" w:customStyle="1" w:styleId="C8CA7C88087B4BC7BB6731116D2136A8">
    <w:name w:val="C8CA7C88087B4BC7BB6731116D2136A8"/>
  </w:style>
  <w:style w:type="paragraph" w:customStyle="1" w:styleId="9F438FC78992470DB6D980BE9B5D7D05">
    <w:name w:val="9F438FC78992470DB6D980BE9B5D7D05"/>
  </w:style>
  <w:style w:type="paragraph" w:customStyle="1" w:styleId="0804E767F8404B4FBE7391836EDE3B24">
    <w:name w:val="0804E767F8404B4FBE7391836EDE3B24"/>
  </w:style>
  <w:style w:type="paragraph" w:customStyle="1" w:styleId="9E4EE6D22F2A4DEF86123D9F8CD58160">
    <w:name w:val="9E4EE6D22F2A4DEF86123D9F8CD58160"/>
  </w:style>
  <w:style w:type="paragraph" w:customStyle="1" w:styleId="503E9A91F4624C1C85FDABCA9F5E36C0">
    <w:name w:val="503E9A91F4624C1C85FDABCA9F5E36C0"/>
  </w:style>
  <w:style w:type="paragraph" w:customStyle="1" w:styleId="750365F82F7E4E4D9CF8D449F8BBB17D">
    <w:name w:val="750365F82F7E4E4D9CF8D449F8BBB17D"/>
  </w:style>
  <w:style w:type="paragraph" w:customStyle="1" w:styleId="63DF50E8A4C14B6FA129CD42C3C0A424">
    <w:name w:val="63DF50E8A4C14B6FA129CD42C3C0A424"/>
  </w:style>
  <w:style w:type="paragraph" w:customStyle="1" w:styleId="556B33DE63394755A38AF534FD2DBFB2">
    <w:name w:val="556B33DE63394755A38AF534FD2DBFB2"/>
  </w:style>
  <w:style w:type="paragraph" w:customStyle="1" w:styleId="02292C218A8240949AAD554488D49160">
    <w:name w:val="02292C218A8240949AAD554488D49160"/>
  </w:style>
  <w:style w:type="paragraph" w:customStyle="1" w:styleId="005852D5E7A34449A99738FE4505E0D7">
    <w:name w:val="005852D5E7A34449A99738FE4505E0D7"/>
  </w:style>
  <w:style w:type="paragraph" w:customStyle="1" w:styleId="641959F81E434A459D323F97EA62DF06">
    <w:name w:val="641959F81E434A459D323F97EA62DF06"/>
  </w:style>
  <w:style w:type="paragraph" w:customStyle="1" w:styleId="CCC4E3EB9CAA44D9AFBF0ACE01B71542">
    <w:name w:val="CCC4E3EB9CAA44D9AFBF0ACE01B71542"/>
  </w:style>
  <w:style w:type="paragraph" w:customStyle="1" w:styleId="E4F9F2B063284612B487D306F76DB74A">
    <w:name w:val="E4F9F2B063284612B487D306F76DB74A"/>
  </w:style>
  <w:style w:type="paragraph" w:customStyle="1" w:styleId="0AE6E95347384ED1AC8F376E615FD548">
    <w:name w:val="0AE6E95347384ED1AC8F376E615FD548"/>
  </w:style>
  <w:style w:type="paragraph" w:customStyle="1" w:styleId="CE90B0EB7D744264B3E8CB1FEC053F1C">
    <w:name w:val="CE90B0EB7D744264B3E8CB1FEC053F1C"/>
  </w:style>
  <w:style w:type="paragraph" w:customStyle="1" w:styleId="BFB472DCB7084B008EFAF69BD9AB41C7">
    <w:name w:val="BFB472DCB7084B008EFAF69BD9AB41C7"/>
  </w:style>
  <w:style w:type="paragraph" w:customStyle="1" w:styleId="E7EFC36C3D6C4F599A9BC3BB0AC4C950">
    <w:name w:val="E7EFC36C3D6C4F599A9BC3BB0AC4C950"/>
  </w:style>
  <w:style w:type="paragraph" w:customStyle="1" w:styleId="70E6AD2CF3C04650BB38D3D9316EF8BF">
    <w:name w:val="70E6AD2CF3C04650BB38D3D9316EF8BF"/>
  </w:style>
  <w:style w:type="paragraph" w:customStyle="1" w:styleId="B0C8B8A0990B428293FDDF067E19DCD2">
    <w:name w:val="B0C8B8A0990B428293FDDF067E19DCD2"/>
  </w:style>
  <w:style w:type="paragraph" w:customStyle="1" w:styleId="6E41B69404084D41930D29AEE6A9161D">
    <w:name w:val="6E41B69404084D41930D29AEE6A9161D"/>
  </w:style>
  <w:style w:type="paragraph" w:customStyle="1" w:styleId="5C7011BEDC1F43D9A3756F2D3F6F3B5C">
    <w:name w:val="5C7011BEDC1F43D9A3756F2D3F6F3B5C"/>
  </w:style>
  <w:style w:type="paragraph" w:customStyle="1" w:styleId="AAD58C2704AF4C18BDC1CEA6F0FEF8D3">
    <w:name w:val="AAD58C2704AF4C18BDC1CEA6F0FEF8D3"/>
  </w:style>
  <w:style w:type="paragraph" w:customStyle="1" w:styleId="4643A1DBC3A34D23AC1BCDC92363F264">
    <w:name w:val="4643A1DBC3A34D23AC1BCDC92363F264"/>
    <w:rsid w:val="00FF316C"/>
  </w:style>
  <w:style w:type="character" w:styleId="PlaceholderText">
    <w:name w:val="Placeholder Text"/>
    <w:basedOn w:val="DefaultParagraphFont"/>
    <w:uiPriority w:val="99"/>
    <w:semiHidden/>
    <w:rsid w:val="00EF7425"/>
    <w:rPr>
      <w:color w:val="404040" w:themeColor="text1" w:themeTint="BF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MATH LAB 2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  <b:Source>
    <b:Tag>Gar07</b:Tag>
    <b:SourceType>JournalArticle</b:SourceType>
    <b:Guid>{3DC1E7A1-9841-4ACF-8325-F30CDBC33913}</b:Guid>
    <b:Title>Measurement and analysis of international air parcel shipping environment for DHL and FedEx between Europe and United States</b:Title>
    <b:Year>2007</b:Year>
    <b:Author>
      <b:Author>
        <b:NameList>
          <b:Person>
            <b:Last>Garcia-Romeu-Martinez</b:Last>
            <b:First>Manuel-Alfredo</b:First>
          </b:Person>
        </b:NameList>
      </b:Author>
    </b:Author>
    <b:JournalName>Packaging technology &amp; science</b:JournalName>
    <b:Pages>421-429</b:Pages>
    <b:YearAccessed>2019</b:YearAccessed>
    <b:MonthAccessed>4</b:MonthAccessed>
    <b:DayAccessed>12</b:DayAccessed>
    <b:URL>https://doi-org.ezproxy.libproxy.db.erau.edu</b:URL>
    <b:DOI>10.1002/pts.775 </b:DOI>
    <b:RefOrder>3</b:RefOrder>
  </b:Source>
  <b:Source>
    <b:Tag>Bow132</b:Tag>
    <b:SourceType>Book</b:SourceType>
    <b:Guid>{ED1BF4D5-DB62-4D0D-A5E2-24658E2F5788}</b:Guid>
    <b:Author>
      <b:Author>
        <b:Corporate>Bowersox Donald, Closs David &amp;Cooper Bixby</b:Corporate>
      </b:Author>
    </b:Author>
    <b:Title>Supply Chain and Logistics Management </b:Title>
    <b:Year>2013</b:Year>
    <b:City>New York</b:City>
    <b:Publisher>McGraw-Hill</b:Publisher>
    <b:RefOrder>4</b:RefOrder>
  </b:Source>
  <b:Source>
    <b:Tag>Fed07</b:Tag>
    <b:SourceType>InternetSite</b:SourceType>
    <b:Guid>{56E1A6A9-0CB1-489E-BDB6-04E9EC17E0BB}</b:Guid>
    <b:Year>2007</b:Year>
    <b:URL>http://www.fedex.com</b:URL>
    <b:Author>
      <b:Author>
        <b:NameList>
          <b:Person>
            <b:Last>FedEx</b:Last>
          </b:Person>
        </b:NameList>
      </b:Author>
    </b:Author>
    <b:RefOrder>5</b:RefOrder>
  </b:Source>
  <b:Source>
    <b:Tag>04ht</b:Tag>
    <b:SourceType>InternetSite</b:SourceType>
    <b:Guid>{94426687-BD91-48F7-BCC0-1CF0E4897978}</b:Guid>
    <b:Year>2004</b:Year>
    <b:URL>https://www.pbs.org/newshour/show/barack-obamas-keynote-address-at-the-2004-democratic-national-convention</b:URL>
    <b:RefOrder>6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A632AB-3BC8-6E4B-A7F1-C82155847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C:\Users\DENNIS  MENGE\AppData\Roaming\Microsoft\Templates\APA style report (6th edition).dotx</Template>
  <TotalTime>1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
Analysis of Obama’s speech during Democratic National Convention in 2004</vt:lpstr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 of Obama’s speech during Democratic National Convention in 2004</dc:title>
  <dc:creator>Windows User</dc:creator>
  <cp:lastModifiedBy>khadija smithers</cp:lastModifiedBy>
  <cp:revision>2</cp:revision>
  <dcterms:created xsi:type="dcterms:W3CDTF">2019-04-14T10:23:00Z</dcterms:created>
  <dcterms:modified xsi:type="dcterms:W3CDTF">2019-04-14T10:23:00Z</dcterms:modified>
</cp:coreProperties>
</file>